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142C50" w:rsidP="008F0BE1">
      <w:pPr>
        <w:rPr>
          <w:rFonts w:ascii="Cambria" w:hAnsi="Cambria"/>
          <w:b/>
          <w:color w:val="0090A1"/>
          <w:sz w:val="28"/>
        </w:rPr>
      </w:pPr>
      <w:r>
        <w:rPr>
          <w:rFonts w:ascii="Cambria" w:hAnsi="Cambria"/>
          <w:b/>
          <w:color w:val="0090A1"/>
          <w:sz w:val="28"/>
        </w:rPr>
        <w:t>FABULOUS FALL IN NORTH LAKE TAHOE</w:t>
      </w:r>
    </w:p>
    <w:p w:rsidR="00142C50" w:rsidRPr="00A81805" w:rsidRDefault="00142C50" w:rsidP="00142C50">
      <w:pPr>
        <w:rPr>
          <w:rFonts w:ascii="Cambria" w:hAnsi="Cambria"/>
        </w:rPr>
      </w:pPr>
      <w:r w:rsidRPr="00A81805">
        <w:rPr>
          <w:rFonts w:ascii="Cambria" w:hAnsi="Cambria"/>
        </w:rPr>
        <w:t xml:space="preserve">Fall is a relaxing time to visit North Lake Tahoe!  The crowds of summer disperse, the air develops a crispness indicating winter is coming and the Quaking Aspen and Cottonwood trees turn a brilliant array of red, yellow and orange.  </w:t>
      </w:r>
      <w:r w:rsidR="00FB02EC">
        <w:rPr>
          <w:rFonts w:ascii="Cambria" w:hAnsi="Cambria"/>
        </w:rPr>
        <w:t>Below are recommendations for</w:t>
      </w:r>
      <w:r w:rsidRPr="00A81805">
        <w:rPr>
          <w:rFonts w:ascii="Cambria" w:hAnsi="Cambria"/>
        </w:rPr>
        <w:t xml:space="preserve"> North Lake Tahoe Fall Adventure!</w:t>
      </w:r>
    </w:p>
    <w:p w:rsidR="00142C50" w:rsidRPr="00A81805" w:rsidRDefault="00142C50" w:rsidP="00142C50">
      <w:pPr>
        <w:rPr>
          <w:rFonts w:ascii="Cambria" w:hAnsi="Cambria"/>
          <w:b/>
          <w:i/>
        </w:rPr>
      </w:pPr>
      <w:r w:rsidRPr="00A81805">
        <w:rPr>
          <w:rFonts w:ascii="Cambria" w:hAnsi="Cambria"/>
          <w:b/>
          <w:i/>
        </w:rPr>
        <w:t>Day 1</w:t>
      </w:r>
    </w:p>
    <w:p w:rsidR="00FB02EC" w:rsidRPr="00A81805" w:rsidRDefault="00FB02EC" w:rsidP="00FB02EC">
      <w:pPr>
        <w:rPr>
          <w:rFonts w:ascii="Cambria" w:hAnsi="Cambria"/>
        </w:rPr>
      </w:pPr>
      <w:r w:rsidRPr="00A81805">
        <w:rPr>
          <w:rFonts w:ascii="Cambria" w:hAnsi="Cambria"/>
        </w:rPr>
        <w:t>Grab a hearty breakfast at the Old Post Office in Carnelian Bay before heading out for a bike ride.  If mountain biking is your thing you can ride the lifts at Northstar and pedal down highly renowned Beginner to Advanced terrain weekends through Oct. 2</w:t>
      </w:r>
      <w:r w:rsidRPr="00A81805">
        <w:rPr>
          <w:rFonts w:ascii="Cambria" w:hAnsi="Cambria"/>
          <w:vertAlign w:val="superscript"/>
        </w:rPr>
        <w:t>nd</w:t>
      </w:r>
      <w:r w:rsidRPr="00A81805">
        <w:rPr>
          <w:rFonts w:ascii="Cambria" w:hAnsi="Cambria"/>
        </w:rPr>
        <w:t>.  Kids can pick up an Adventure Pass.  After the 2</w:t>
      </w:r>
      <w:r w:rsidRPr="00A81805">
        <w:rPr>
          <w:rFonts w:ascii="Cambria" w:hAnsi="Cambria"/>
          <w:vertAlign w:val="superscript"/>
        </w:rPr>
        <w:t>nd</w:t>
      </w:r>
      <w:r w:rsidRPr="00A81805">
        <w:rPr>
          <w:rFonts w:ascii="Cambria" w:hAnsi="Cambria"/>
        </w:rPr>
        <w:t xml:space="preserve"> the Flume Trail is going to be an excellent choice.  Book a shuttle with Flume Trail Bikes and leave your car at the end of a fun 14 mile ride with stellar views of Lake Tahoe!    If logging miles on the road is more your thing, a lap around the lake is always an achievement full of solid cl</w:t>
      </w:r>
      <w:r>
        <w:rPr>
          <w:rFonts w:ascii="Cambria" w:hAnsi="Cambria"/>
        </w:rPr>
        <w:t xml:space="preserve">imbs and fast curvy descents.  </w:t>
      </w:r>
      <w:r w:rsidRPr="00A81805">
        <w:rPr>
          <w:rFonts w:ascii="Cambria" w:hAnsi="Cambria"/>
        </w:rPr>
        <w:t xml:space="preserve">For a family friendly ride take the bike path along the Truckee River from Tahoe City to Squaw Valley.  Don’t forget that frosty beverage afterwards, for a helpful map of some of the areas watering holes and how they sync up with our trail networks, check out the </w:t>
      </w:r>
      <w:hyperlink r:id="rId7" w:history="1">
        <w:r w:rsidRPr="00A81805">
          <w:rPr>
            <w:rStyle w:val="Hyperlink"/>
            <w:rFonts w:ascii="Cambria" w:hAnsi="Cambria"/>
          </w:rPr>
          <w:t>Ale Trail</w:t>
        </w:r>
      </w:hyperlink>
      <w:r w:rsidRPr="00A81805">
        <w:rPr>
          <w:rFonts w:ascii="Cambria" w:hAnsi="Cambria"/>
        </w:rPr>
        <w:t xml:space="preserve">.  Finish the day at one of our lakeside restaurants to catch sunset, such as Lone Eagle Grille or Jakes on the Lake.   </w:t>
      </w:r>
    </w:p>
    <w:p w:rsidR="00142C50" w:rsidRPr="00A81805" w:rsidRDefault="00142C50" w:rsidP="00142C50">
      <w:pPr>
        <w:rPr>
          <w:rFonts w:ascii="Cambria" w:hAnsi="Cambria"/>
          <w:b/>
          <w:i/>
        </w:rPr>
      </w:pPr>
      <w:r w:rsidRPr="00A81805">
        <w:rPr>
          <w:rFonts w:ascii="Cambria" w:hAnsi="Cambria"/>
          <w:b/>
          <w:i/>
        </w:rPr>
        <w:t>Day 2</w:t>
      </w:r>
    </w:p>
    <w:p w:rsidR="00142C50" w:rsidRPr="00A81805" w:rsidRDefault="00142C50" w:rsidP="00142C50">
      <w:pPr>
        <w:rPr>
          <w:rFonts w:ascii="Cambria" w:hAnsi="Cambria"/>
        </w:rPr>
      </w:pPr>
      <w:r w:rsidRPr="00A81805">
        <w:rPr>
          <w:rFonts w:ascii="Cambria" w:hAnsi="Cambria"/>
        </w:rPr>
        <w:t>Swing by Tahoe House or Fire Sign Café for breakfast and fuel up because today you’re going on a hike!  A hike is one of the best ways to enjoy the fall foliage.  Page Meadows, Marlette Lake and Spooner Lake are where you’ll find the best colors!  Grab a sandwich from West Shore Market or Mountain High in Incline Village to throw in your pack and enjoy at one of the many vistas you will come upon.   Mount Rose Highway Summit is another great trailhead accessing the Meadows trail, which is easy and great for families.  Head down to the lake after to dip your sore feet in the crisp blue waters.  Now reward yourself with a nice meal at any one of our fantastic restaurants for dinner such as Bridgetender.</w:t>
      </w:r>
    </w:p>
    <w:p w:rsidR="00142C50" w:rsidRPr="00A81805" w:rsidRDefault="00142C50" w:rsidP="00142C50">
      <w:pPr>
        <w:rPr>
          <w:rFonts w:ascii="Cambria" w:hAnsi="Cambria"/>
          <w:b/>
          <w:i/>
        </w:rPr>
      </w:pPr>
      <w:r w:rsidRPr="00A81805">
        <w:rPr>
          <w:rFonts w:ascii="Cambria" w:hAnsi="Cambria"/>
          <w:b/>
          <w:i/>
        </w:rPr>
        <w:t>Day 3</w:t>
      </w:r>
    </w:p>
    <w:p w:rsidR="00142C50" w:rsidRPr="00A81805" w:rsidRDefault="00142C50" w:rsidP="00142C50">
      <w:pPr>
        <w:rPr>
          <w:rFonts w:ascii="Cambria" w:hAnsi="Cambria"/>
        </w:rPr>
      </w:pPr>
      <w:r w:rsidRPr="00A81805">
        <w:rPr>
          <w:rFonts w:ascii="Cambria" w:hAnsi="Cambria"/>
        </w:rPr>
        <w:t>Your last day is an opportunity to explore what you haven’t had time for yet, be it a paddleboard or kayak on the lake at sunrise to enjoy Tahoe’s exceptional flat water paddling, a scenic drive around the lake with a stop at iconic Emerald Bay, aerial tram ride at Squaw Valley, stroll the shops in Tahoe City, wine tasting at one of the area tasting rooms or relaxing at the spa at the Ritz-Carlton or Hyatt Regency.  Maybe even make a tee time to hit the links at one of our 10 area courses.   Too tired from all that activity, hit up one of our local museums and learn the history of the Tahoe region.</w:t>
      </w:r>
    </w:p>
    <w:p w:rsidR="00514D1C" w:rsidRPr="00C353CE" w:rsidRDefault="00514D1C" w:rsidP="00142C50">
      <w:pPr>
        <w:rPr>
          <w:rFonts w:ascii="Cambria" w:hAnsi="Cambria"/>
        </w:rPr>
      </w:pPr>
      <w:bookmarkStart w:id="0" w:name="_GoBack"/>
      <w:bookmarkEnd w:id="0"/>
    </w:p>
    <w:sectPr w:rsidR="00514D1C" w:rsidRPr="00C353CE" w:rsidSect="00F72A96">
      <w:headerReference w:type="default" r:id="rId8"/>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71409"/>
    <w:rsid w:val="004F34E8"/>
    <w:rsid w:val="00514D1C"/>
    <w:rsid w:val="005402F3"/>
    <w:rsid w:val="006A5238"/>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hinglink.com/scene/69097299197820928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189DA-4DF8-4933-AFF5-906410F6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1</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2017-06-15T19:22:00Z</cp:lastPrinted>
  <dcterms:created xsi:type="dcterms:W3CDTF">2017-06-15T19:33:00Z</dcterms:created>
  <dcterms:modified xsi:type="dcterms:W3CDTF">2017-06-15T19:33:00Z</dcterms:modified>
</cp:coreProperties>
</file>