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D1183D" w:rsidP="008F0BE1">
      <w:pPr>
        <w:rPr>
          <w:rFonts w:ascii="Cambria" w:hAnsi="Cambria"/>
          <w:b/>
          <w:color w:val="0090A1"/>
          <w:sz w:val="28"/>
        </w:rPr>
      </w:pPr>
      <w:r>
        <w:rPr>
          <w:rFonts w:ascii="Cambria" w:hAnsi="Cambria"/>
          <w:b/>
          <w:color w:val="0090A1"/>
          <w:sz w:val="28"/>
        </w:rPr>
        <w:t>WINTER ITINERARY –</w:t>
      </w:r>
      <w:r w:rsidR="00903BF8">
        <w:rPr>
          <w:rFonts w:ascii="Cambria" w:hAnsi="Cambria"/>
          <w:b/>
          <w:color w:val="0090A1"/>
          <w:sz w:val="28"/>
        </w:rPr>
        <w:t xml:space="preserve"> 3</w:t>
      </w:r>
      <w:r>
        <w:rPr>
          <w:rFonts w:ascii="Cambria" w:hAnsi="Cambria"/>
          <w:b/>
          <w:color w:val="0090A1"/>
          <w:sz w:val="28"/>
        </w:rPr>
        <w:t xml:space="preserve"> DAY</w:t>
      </w:r>
    </w:p>
    <w:p w:rsidR="00903BF8" w:rsidRPr="003906B9" w:rsidRDefault="00903BF8" w:rsidP="00903BF8">
      <w:pPr>
        <w:rPr>
          <w:rFonts w:ascii="Cambria" w:hAnsi="Cambria"/>
        </w:rPr>
      </w:pPr>
      <w:r w:rsidRPr="003906B9">
        <w:rPr>
          <w:rFonts w:ascii="Cambria" w:hAnsi="Cambria"/>
        </w:rPr>
        <w:t xml:space="preserve">You have enough time to ski a few resorts and get the vibe associated with each!  </w:t>
      </w:r>
      <w:r>
        <w:rPr>
          <w:rFonts w:ascii="Cambria" w:hAnsi="Cambria"/>
        </w:rPr>
        <w:t>Your choice of</w:t>
      </w:r>
      <w:r w:rsidRPr="003906B9">
        <w:rPr>
          <w:rFonts w:ascii="Cambria" w:hAnsi="Cambria"/>
        </w:rPr>
        <w:t xml:space="preserve"> resorts include Homewood, Alpine Meadows, Squaw Valley, Sugar Bowl, Northstar, Mt. Rose and Diamond Peak.  Being that you are only in Tahoe for 3 days we are going to recommend the most notorious of the group - Northstar, Squaw Valley and Mt. Rose.  </w:t>
      </w:r>
    </w:p>
    <w:p w:rsidR="00903BF8" w:rsidRDefault="00903BF8" w:rsidP="00903BF8">
      <w:pPr>
        <w:rPr>
          <w:rFonts w:ascii="Cambria" w:hAnsi="Cambria"/>
          <w:b/>
          <w:i/>
        </w:rPr>
      </w:pPr>
      <w:r>
        <w:rPr>
          <w:rFonts w:ascii="Cambria" w:hAnsi="Cambria"/>
          <w:b/>
          <w:i/>
        </w:rPr>
        <w:t>Day 1</w:t>
      </w:r>
    </w:p>
    <w:p w:rsidR="00903BF8" w:rsidRPr="003906B9" w:rsidRDefault="00903BF8" w:rsidP="00903BF8">
      <w:pPr>
        <w:rPr>
          <w:rFonts w:ascii="Cambria" w:hAnsi="Cambria"/>
        </w:rPr>
      </w:pPr>
      <w:r w:rsidRPr="003906B9">
        <w:rPr>
          <w:rFonts w:ascii="Cambria" w:hAnsi="Cambria"/>
        </w:rPr>
        <w:t>Start your first day</w:t>
      </w:r>
      <w:r w:rsidRPr="003906B9">
        <w:rPr>
          <w:rFonts w:ascii="Cambria" w:hAnsi="Cambria"/>
          <w:b/>
        </w:rPr>
        <w:t xml:space="preserve"> </w:t>
      </w:r>
      <w:r w:rsidRPr="003906B9">
        <w:rPr>
          <w:rFonts w:ascii="Cambria" w:hAnsi="Cambria"/>
        </w:rPr>
        <w:t xml:space="preserve">with a hearty breakfast at the </w:t>
      </w:r>
      <w:r w:rsidRPr="003906B9">
        <w:rPr>
          <w:rFonts w:ascii="Cambria" w:hAnsi="Cambria"/>
          <w:i/>
        </w:rPr>
        <w:t>Old Post Office Café</w:t>
      </w:r>
      <w:r w:rsidRPr="003906B9">
        <w:rPr>
          <w:rFonts w:ascii="Cambria" w:hAnsi="Cambria"/>
        </w:rPr>
        <w:t xml:space="preserve"> in Carnelian Bay.  This is a real deal, no frills, greasy spoon diner that’s been feeding vacationing folks </w:t>
      </w:r>
      <w:r>
        <w:rPr>
          <w:rFonts w:ascii="Cambria" w:hAnsi="Cambria"/>
        </w:rPr>
        <w:t xml:space="preserve">and locals </w:t>
      </w:r>
      <w:r>
        <w:rPr>
          <w:rFonts w:ascii="Cambria" w:hAnsi="Cambria"/>
        </w:rPr>
        <w:t xml:space="preserve">for nearly fifty </w:t>
      </w:r>
      <w:r w:rsidRPr="003906B9">
        <w:rPr>
          <w:rFonts w:ascii="Cambria" w:hAnsi="Cambria"/>
        </w:rPr>
        <w:t xml:space="preserve">years. </w:t>
      </w:r>
    </w:p>
    <w:p w:rsidR="00903BF8" w:rsidRPr="003906B9" w:rsidRDefault="00903BF8" w:rsidP="00903BF8">
      <w:pPr>
        <w:rPr>
          <w:rFonts w:ascii="Cambria" w:hAnsi="Cambria"/>
        </w:rPr>
      </w:pPr>
      <w:r w:rsidRPr="003906B9">
        <w:rPr>
          <w:rFonts w:ascii="Cambria" w:hAnsi="Cambria"/>
        </w:rPr>
        <w:t xml:space="preserve">Twenty minutes away is </w:t>
      </w:r>
      <w:r w:rsidRPr="003906B9">
        <w:rPr>
          <w:rFonts w:ascii="Cambria" w:hAnsi="Cambria"/>
          <w:i/>
        </w:rPr>
        <w:t>Northstar California Resort</w:t>
      </w:r>
      <w:r w:rsidRPr="003906B9">
        <w:rPr>
          <w:rFonts w:ascii="Cambria" w:hAnsi="Cambria"/>
        </w:rPr>
        <w:t xml:space="preserve">.  Northstar is </w:t>
      </w:r>
      <w:r>
        <w:rPr>
          <w:rFonts w:ascii="Cambria" w:hAnsi="Cambria"/>
        </w:rPr>
        <w:t>a</w:t>
      </w:r>
      <w:r w:rsidRPr="003906B9">
        <w:rPr>
          <w:rFonts w:ascii="Cambria" w:hAnsi="Cambria"/>
        </w:rPr>
        <w:t xml:space="preserve"> family friendly resort with a reputation for the largest snowmaking and grooming fleet on the North Shore.  Upon arrival at their village</w:t>
      </w:r>
      <w:r>
        <w:rPr>
          <w:rFonts w:ascii="Cambria" w:hAnsi="Cambria"/>
        </w:rPr>
        <w:t>,</w:t>
      </w:r>
      <w:r w:rsidRPr="003906B9">
        <w:rPr>
          <w:rFonts w:ascii="Cambria" w:hAnsi="Cambria"/>
        </w:rPr>
        <w:t xml:space="preserve"> you will find many high-end shops for any last minute need</w:t>
      </w:r>
      <w:r>
        <w:rPr>
          <w:rFonts w:ascii="Cambria" w:hAnsi="Cambria"/>
        </w:rPr>
        <w:t>s</w:t>
      </w:r>
      <w:r w:rsidRPr="003906B9">
        <w:rPr>
          <w:rFonts w:ascii="Cambria" w:hAnsi="Cambria"/>
        </w:rPr>
        <w:t xml:space="preserve"> you may have.  If there is anyone in your party not looking to ski on the first day, the spa at the </w:t>
      </w:r>
      <w:r w:rsidRPr="003906B9">
        <w:rPr>
          <w:rFonts w:ascii="Cambria" w:hAnsi="Cambria"/>
          <w:i/>
        </w:rPr>
        <w:t>Ritz-Carlton</w:t>
      </w:r>
      <w:r w:rsidRPr="003906B9">
        <w:rPr>
          <w:rFonts w:ascii="Cambria" w:hAnsi="Cambria"/>
        </w:rPr>
        <w:t xml:space="preserve"> is top notch.   Northstar also </w:t>
      </w:r>
      <w:r>
        <w:rPr>
          <w:rFonts w:ascii="Cambria" w:hAnsi="Cambria"/>
        </w:rPr>
        <w:t>maintains 23 trails for XC skiing and s</w:t>
      </w:r>
      <w:r w:rsidRPr="003906B9">
        <w:rPr>
          <w:rFonts w:ascii="Cambria" w:hAnsi="Cambria"/>
        </w:rPr>
        <w:t xml:space="preserve">nowshoeing which covers 29.5km of trail.  Celebrate your first day on the slopes in North Lake Tahoe with bubbles at East Ridge where every day at 2PM a glass of </w:t>
      </w:r>
      <w:r>
        <w:rPr>
          <w:rFonts w:ascii="Cambria" w:hAnsi="Cambria"/>
        </w:rPr>
        <w:t xml:space="preserve">complimentary </w:t>
      </w:r>
      <w:r w:rsidRPr="003906B9">
        <w:rPr>
          <w:rFonts w:ascii="Cambria" w:hAnsi="Cambria"/>
        </w:rPr>
        <w:t>champagne is serve</w:t>
      </w:r>
      <w:r>
        <w:rPr>
          <w:rFonts w:ascii="Cambria" w:hAnsi="Cambria"/>
        </w:rPr>
        <w:t>d</w:t>
      </w:r>
      <w:r w:rsidRPr="003906B9">
        <w:rPr>
          <w:rFonts w:ascii="Cambria" w:hAnsi="Cambria"/>
        </w:rPr>
        <w:t xml:space="preserve">.  The Ritz-Carlton is at mid-mountain and their rustic yet elegant restaurant, </w:t>
      </w:r>
      <w:r w:rsidRPr="003906B9">
        <w:rPr>
          <w:rFonts w:ascii="Cambria" w:hAnsi="Cambria"/>
          <w:i/>
        </w:rPr>
        <w:t>Manzanita</w:t>
      </w:r>
      <w:r>
        <w:rPr>
          <w:rFonts w:ascii="Cambria" w:hAnsi="Cambria"/>
          <w:i/>
        </w:rPr>
        <w:t>,</w:t>
      </w:r>
      <w:r w:rsidRPr="003906B9">
        <w:rPr>
          <w:rFonts w:ascii="Cambria" w:hAnsi="Cambria"/>
        </w:rPr>
        <w:t xml:space="preserve"> carries premium food and cocktails to enjoy during a quick retreat from the slopes.  Back at the base area are fire pits to enjoy a hot chocolate and restaurants which offer</w:t>
      </w:r>
      <w:r>
        <w:rPr>
          <w:rFonts w:ascii="Cambria" w:hAnsi="Cambria"/>
        </w:rPr>
        <w:t xml:space="preserve"> everything from p</w:t>
      </w:r>
      <w:r w:rsidRPr="003906B9">
        <w:rPr>
          <w:rFonts w:ascii="Cambria" w:hAnsi="Cambria"/>
        </w:rPr>
        <w:t>izza</w:t>
      </w:r>
      <w:r>
        <w:rPr>
          <w:rFonts w:ascii="Cambria" w:hAnsi="Cambria"/>
        </w:rPr>
        <w:t xml:space="preserve"> to s</w:t>
      </w:r>
      <w:r w:rsidRPr="003906B9">
        <w:rPr>
          <w:rFonts w:ascii="Cambria" w:hAnsi="Cambria"/>
        </w:rPr>
        <w:t xml:space="preserve">ushi, all of which encircle an idyllic ice skating rink!   </w:t>
      </w:r>
    </w:p>
    <w:p w:rsidR="00903BF8" w:rsidRPr="003906B9" w:rsidRDefault="00903BF8" w:rsidP="00903BF8">
      <w:pPr>
        <w:rPr>
          <w:rFonts w:ascii="Cambria" w:hAnsi="Cambria"/>
        </w:rPr>
      </w:pPr>
      <w:r w:rsidRPr="003906B9">
        <w:rPr>
          <w:rFonts w:ascii="Cambria" w:hAnsi="Cambria"/>
        </w:rPr>
        <w:t xml:space="preserve">Conclude your first day with a lakeside meal at the warm and inviting </w:t>
      </w:r>
      <w:r w:rsidRPr="003906B9">
        <w:rPr>
          <w:rFonts w:ascii="Cambria" w:hAnsi="Cambria"/>
          <w:i/>
        </w:rPr>
        <w:t>Jasons Beachside Grille</w:t>
      </w:r>
      <w:r w:rsidRPr="003906B9">
        <w:rPr>
          <w:rFonts w:ascii="Cambria" w:hAnsi="Cambria"/>
        </w:rPr>
        <w:t xml:space="preserve"> in Kings Beach.  Entrees range from burgers to ribs, seafood to pasta</w:t>
      </w:r>
      <w:r>
        <w:rPr>
          <w:rFonts w:ascii="Cambria" w:hAnsi="Cambria"/>
        </w:rPr>
        <w:t>,</w:t>
      </w:r>
      <w:r w:rsidRPr="003906B9">
        <w:rPr>
          <w:rFonts w:ascii="Cambria" w:hAnsi="Cambria"/>
        </w:rPr>
        <w:t xml:space="preserve"> and soups to filets.  If you’re feeling lucky a stop into the Crystal Bay Casino may be in order.</w:t>
      </w:r>
    </w:p>
    <w:p w:rsidR="00903BF8" w:rsidRDefault="00903BF8" w:rsidP="00903BF8">
      <w:pPr>
        <w:rPr>
          <w:rFonts w:ascii="Cambria" w:hAnsi="Cambria"/>
          <w:b/>
          <w:i/>
        </w:rPr>
      </w:pPr>
      <w:r>
        <w:rPr>
          <w:rFonts w:ascii="Cambria" w:hAnsi="Cambria"/>
          <w:b/>
          <w:i/>
        </w:rPr>
        <w:t>Day 2</w:t>
      </w:r>
    </w:p>
    <w:p w:rsidR="00903BF8" w:rsidRPr="003906B9" w:rsidRDefault="00903BF8" w:rsidP="00903BF8">
      <w:pPr>
        <w:rPr>
          <w:rFonts w:ascii="Cambria" w:hAnsi="Cambria"/>
        </w:rPr>
      </w:pPr>
      <w:r w:rsidRPr="003906B9">
        <w:rPr>
          <w:rFonts w:ascii="Cambria" w:hAnsi="Cambria"/>
        </w:rPr>
        <w:t xml:space="preserve">For your second day in North Lake Tahoe it’s time to head up to the home of the 1960 Olympics – </w:t>
      </w:r>
      <w:r w:rsidRPr="003906B9">
        <w:rPr>
          <w:rFonts w:ascii="Cambria" w:hAnsi="Cambria"/>
          <w:i/>
        </w:rPr>
        <w:t>Squaw Valley</w:t>
      </w:r>
      <w:r w:rsidRPr="003906B9">
        <w:rPr>
          <w:rFonts w:ascii="Cambria" w:hAnsi="Cambria"/>
        </w:rPr>
        <w:t xml:space="preserve">.  But first, head over to the </w:t>
      </w:r>
      <w:r w:rsidRPr="003906B9">
        <w:rPr>
          <w:rFonts w:ascii="Cambria" w:hAnsi="Cambria"/>
          <w:i/>
        </w:rPr>
        <w:t xml:space="preserve">Fire Sign Café </w:t>
      </w:r>
      <w:r w:rsidRPr="003906B9">
        <w:rPr>
          <w:rFonts w:ascii="Cambria" w:hAnsi="Cambria"/>
        </w:rPr>
        <w:t>at the south side of Tahoe City to get enough fuel to power yourself through a big day on the mountain.   Arrive early to beat the waitlist.</w:t>
      </w:r>
    </w:p>
    <w:p w:rsidR="00903BF8" w:rsidRPr="003906B9" w:rsidRDefault="00903BF8" w:rsidP="00903BF8">
      <w:pPr>
        <w:rPr>
          <w:rFonts w:ascii="Cambria" w:hAnsi="Cambria"/>
        </w:rPr>
      </w:pPr>
      <w:r w:rsidRPr="003906B9">
        <w:rPr>
          <w:rFonts w:ascii="Cambria" w:hAnsi="Cambria"/>
        </w:rPr>
        <w:t xml:space="preserve">As you arrive in Squaw Valley the massive granite peaks tower above you. What’s ahead are 4,000 acres of some of the most spectacular terrain in all of Lake Tahoe.  While this mountain is known for their intermediate and advanced terrain, what’s great is beginners can still go all the way to the top, so everyone in your party can enjoy the views of Lake Tahoe from atop Squaw Valley! Part of the novelty of being at Squaw Valley is riding the Tram or </w:t>
      </w:r>
      <w:proofErr w:type="spellStart"/>
      <w:r w:rsidRPr="003906B9">
        <w:rPr>
          <w:rFonts w:ascii="Cambria" w:hAnsi="Cambria"/>
        </w:rPr>
        <w:t>Funitel</w:t>
      </w:r>
      <w:proofErr w:type="spellEnd"/>
      <w:r w:rsidRPr="003906B9">
        <w:rPr>
          <w:rFonts w:ascii="Cambria" w:hAnsi="Cambria"/>
        </w:rPr>
        <w:t xml:space="preserve"> to access the upper mountain.   Advanced riders will head towards the steeps of the infamous KT-22 and Shirley Lake.  For the non-skiers/boarders in the group </w:t>
      </w:r>
      <w:r>
        <w:rPr>
          <w:rFonts w:ascii="Cambria" w:hAnsi="Cambria"/>
        </w:rPr>
        <w:t>inner-t</w:t>
      </w:r>
      <w:r w:rsidRPr="003906B9">
        <w:rPr>
          <w:rFonts w:ascii="Cambria" w:hAnsi="Cambria"/>
        </w:rPr>
        <w:t xml:space="preserve">ubing is a fun way to enjoy the snow! Shops and restaurants cover the base area providing ample opportunity to mix it up with locals and tourists alike.  </w:t>
      </w:r>
    </w:p>
    <w:p w:rsidR="00903BF8" w:rsidRPr="006A5238" w:rsidRDefault="00903BF8" w:rsidP="00903BF8">
      <w:pPr>
        <w:rPr>
          <w:rFonts w:ascii="Cambria" w:hAnsi="Cambria"/>
        </w:rPr>
      </w:pPr>
      <w:r>
        <w:rPr>
          <w:rFonts w:ascii="Cambria" w:hAnsi="Cambria"/>
        </w:rPr>
        <w:t>After skiing /</w:t>
      </w:r>
      <w:r w:rsidRPr="003906B9">
        <w:rPr>
          <w:rFonts w:ascii="Cambria" w:hAnsi="Cambria"/>
        </w:rPr>
        <w:t xml:space="preserve"> boarding hard all day, you’re going to be hungry, so head down the road to Tahoe City and get a table at </w:t>
      </w:r>
      <w:r w:rsidRPr="003906B9">
        <w:rPr>
          <w:rFonts w:ascii="Cambria" w:hAnsi="Cambria"/>
          <w:i/>
        </w:rPr>
        <w:t xml:space="preserve">Jake’s On </w:t>
      </w:r>
      <w:proofErr w:type="gramStart"/>
      <w:r w:rsidRPr="003906B9">
        <w:rPr>
          <w:rFonts w:ascii="Cambria" w:hAnsi="Cambria"/>
          <w:i/>
        </w:rPr>
        <w:t>The</w:t>
      </w:r>
      <w:proofErr w:type="gramEnd"/>
      <w:r w:rsidRPr="003906B9">
        <w:rPr>
          <w:rFonts w:ascii="Cambria" w:hAnsi="Cambria"/>
          <w:i/>
        </w:rPr>
        <w:t xml:space="preserve"> Lake</w:t>
      </w:r>
      <w:r w:rsidRPr="003906B9">
        <w:rPr>
          <w:rFonts w:ascii="Cambria" w:hAnsi="Cambria"/>
        </w:rPr>
        <w:t xml:space="preserve">.  Jakes has a beautiful view of the lake and a great menu! </w:t>
      </w:r>
      <w:bookmarkStart w:id="0" w:name="_GoBack"/>
      <w:bookmarkEnd w:id="0"/>
    </w:p>
    <w:p w:rsidR="00903BF8" w:rsidRDefault="00903BF8" w:rsidP="00903BF8">
      <w:pPr>
        <w:rPr>
          <w:rFonts w:ascii="Cambria" w:hAnsi="Cambria"/>
          <w:b/>
          <w:i/>
        </w:rPr>
      </w:pPr>
      <w:r>
        <w:rPr>
          <w:rFonts w:ascii="Cambria" w:hAnsi="Cambria"/>
          <w:b/>
          <w:i/>
        </w:rPr>
        <w:t>Day 3</w:t>
      </w:r>
    </w:p>
    <w:p w:rsidR="00903BF8" w:rsidRPr="003906B9" w:rsidRDefault="00903BF8" w:rsidP="00903BF8">
      <w:pPr>
        <w:rPr>
          <w:rFonts w:ascii="Cambria" w:hAnsi="Cambria"/>
        </w:rPr>
      </w:pPr>
      <w:r w:rsidRPr="003906B9">
        <w:rPr>
          <w:rFonts w:ascii="Cambria" w:hAnsi="Cambria"/>
        </w:rPr>
        <w:t>The third and last day presents an opportunity to get back on the mountain if your ski legs are still strong or you can enjoy some of our additional winter activities, such as snowmobiling</w:t>
      </w:r>
      <w:r>
        <w:rPr>
          <w:rFonts w:ascii="Cambria" w:hAnsi="Cambria"/>
        </w:rPr>
        <w:t>, XC s</w:t>
      </w:r>
      <w:r w:rsidRPr="003906B9">
        <w:rPr>
          <w:rFonts w:ascii="Cambria" w:hAnsi="Cambria"/>
        </w:rPr>
        <w:t xml:space="preserve">kiing, snowshoeing, shopping, ride a horse-drawn sleigh at Sand Harbor or simply build a snowman on the beach.  Should you choose to ski, </w:t>
      </w:r>
      <w:r w:rsidRPr="003906B9">
        <w:rPr>
          <w:rFonts w:ascii="Cambria" w:hAnsi="Cambria"/>
          <w:i/>
        </w:rPr>
        <w:t>Mt. Rose</w:t>
      </w:r>
      <w:r w:rsidRPr="003906B9">
        <w:rPr>
          <w:rFonts w:ascii="Cambria" w:hAnsi="Cambria"/>
        </w:rPr>
        <w:t xml:space="preserve"> is a little off of the beaten path, but is a local favorite especially our locals in Incline Village and off the hill in Reno.  Mt. Rose</w:t>
      </w:r>
      <w:r>
        <w:rPr>
          <w:rFonts w:ascii="Cambria" w:hAnsi="Cambria"/>
        </w:rPr>
        <w:t>’</w:t>
      </w:r>
      <w:r w:rsidRPr="003906B9">
        <w:rPr>
          <w:rFonts w:ascii="Cambria" w:hAnsi="Cambria"/>
        </w:rPr>
        <w:t xml:space="preserve">s close proximity to Reno also makes it an option to ski and then fly out of the </w:t>
      </w:r>
      <w:r w:rsidRPr="003906B9">
        <w:rPr>
          <w:rFonts w:ascii="Cambria" w:hAnsi="Cambria"/>
          <w:i/>
        </w:rPr>
        <w:t>Reno Tahoe International Airport</w:t>
      </w:r>
      <w:r w:rsidRPr="003906B9">
        <w:rPr>
          <w:rFonts w:ascii="Cambria" w:hAnsi="Cambria"/>
        </w:rPr>
        <w:t xml:space="preserve"> in the same day.  The terrain at Mt. Rose features nice long runs for both beginners and intermediates.  Experts will enjoy skiing The Chutes, which is 1800+ feet of 40-55 degree pitch!  Rose is a good choice if you want to avoid the crowds and be greeted by some of the nicest staff in all of Lake Tahoe.    </w:t>
      </w:r>
    </w:p>
    <w:p w:rsidR="00903BF8" w:rsidRPr="003906B9" w:rsidRDefault="00903BF8" w:rsidP="00903BF8">
      <w:pPr>
        <w:rPr>
          <w:rFonts w:ascii="Cambria" w:hAnsi="Cambria"/>
        </w:rPr>
      </w:pPr>
      <w:r w:rsidRPr="003906B9">
        <w:rPr>
          <w:rFonts w:ascii="Cambria" w:hAnsi="Cambria"/>
        </w:rPr>
        <w:t>Following a great day of skiing head down to Incline Village to the Hyatt Regency where</w:t>
      </w:r>
      <w:r w:rsidRPr="003906B9">
        <w:rPr>
          <w:rFonts w:ascii="Cambria" w:hAnsi="Cambria"/>
          <w:i/>
        </w:rPr>
        <w:t xml:space="preserve"> Lone Eagle Grille</w:t>
      </w:r>
      <w:r w:rsidRPr="003906B9">
        <w:rPr>
          <w:rFonts w:ascii="Cambria" w:hAnsi="Cambria"/>
        </w:rPr>
        <w:t xml:space="preserve"> is situated right on Lake Tahoe and is sure to have something to eat and drink to celebrate your 3 days in North Lake Tahoe!  If you arrive just before sunset you may be in store for the perfect vista to catch alpenglow, so be sure to have your camera ready! </w:t>
      </w:r>
    </w:p>
    <w:p w:rsidR="00514D1C" w:rsidRPr="000B3D30" w:rsidRDefault="00514D1C" w:rsidP="001906D1">
      <w:pPr>
        <w:shd w:val="clear" w:color="auto" w:fill="FFFFFF"/>
        <w:spacing w:after="225"/>
        <w:jc w:val="both"/>
        <w:rPr>
          <w:rFonts w:ascii="Open Sans" w:hAnsi="Open Sans" w:cs="Times New Roman"/>
          <w:color w:val="000000"/>
          <w:sz w:val="21"/>
          <w:szCs w:val="21"/>
        </w:rPr>
      </w:pPr>
    </w:p>
    <w:sectPr w:rsidR="00514D1C" w:rsidRPr="000B3D30" w:rsidSect="00F72A96">
      <w:headerReference w:type="default" r:id="rId7"/>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84DA7"/>
    <w:rsid w:val="001906D1"/>
    <w:rsid w:val="0020024C"/>
    <w:rsid w:val="002C3630"/>
    <w:rsid w:val="00371409"/>
    <w:rsid w:val="004F34E8"/>
    <w:rsid w:val="00514D1C"/>
    <w:rsid w:val="005402F3"/>
    <w:rsid w:val="006A5238"/>
    <w:rsid w:val="008A4386"/>
    <w:rsid w:val="008F0BE1"/>
    <w:rsid w:val="00903BF8"/>
    <w:rsid w:val="00954F60"/>
    <w:rsid w:val="00CB389B"/>
    <w:rsid w:val="00D1183D"/>
    <w:rsid w:val="00DD3DBB"/>
    <w:rsid w:val="00F72A96"/>
    <w:rsid w:val="00F7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5B136-7487-4C58-AF48-3DEBCFDFA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2</TotalTime>
  <Pages>2</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3</cp:revision>
  <cp:lastPrinted>2017-06-15T19:12:00Z</cp:lastPrinted>
  <dcterms:created xsi:type="dcterms:W3CDTF">2017-06-15T19:15:00Z</dcterms:created>
  <dcterms:modified xsi:type="dcterms:W3CDTF">2017-06-15T19:17:00Z</dcterms:modified>
</cp:coreProperties>
</file>