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A30E8" w14:textId="77777777" w:rsidR="00910916" w:rsidRPr="001F0AD3" w:rsidRDefault="00910916" w:rsidP="00910916">
      <w:pPr>
        <w:pStyle w:val="NoSpacing"/>
        <w:jc w:val="center"/>
        <w:rPr>
          <w:rFonts w:ascii="Franklin Gothic Heavy" w:hAnsi="Franklin Gothic Heavy"/>
          <w:sz w:val="28"/>
          <w:szCs w:val="18"/>
        </w:rPr>
      </w:pPr>
    </w:p>
    <w:p w14:paraId="38B307FA" w14:textId="77777777" w:rsidR="0008504D" w:rsidRDefault="0008504D" w:rsidP="00910916">
      <w:pPr>
        <w:pStyle w:val="NoSpacing"/>
        <w:jc w:val="center"/>
        <w:rPr>
          <w:rFonts w:ascii="Franklin Gothic Heavy" w:hAnsi="Franklin Gothic Heavy"/>
          <w:sz w:val="32"/>
          <w:szCs w:val="18"/>
        </w:rPr>
      </w:pPr>
      <w:r>
        <w:rPr>
          <w:noProof/>
        </w:rPr>
        <w:drawing>
          <wp:inline distT="0" distB="0" distL="0" distR="0" wp14:anchorId="47DAAD35" wp14:editId="2B3393E9">
            <wp:extent cx="2533650" cy="523875"/>
            <wp:effectExtent l="0" t="0" r="0" b="9525"/>
            <wp:docPr id="1" name="Picture 2" descr="north lake tahoe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north lake tahoe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D78A" w14:textId="77777777" w:rsidR="0008504D" w:rsidRDefault="0008504D" w:rsidP="00910916">
      <w:pPr>
        <w:pStyle w:val="NoSpacing"/>
        <w:jc w:val="center"/>
        <w:rPr>
          <w:rFonts w:ascii="Franklin Gothic Heavy" w:hAnsi="Franklin Gothic Heavy"/>
          <w:sz w:val="32"/>
          <w:szCs w:val="18"/>
        </w:rPr>
      </w:pPr>
    </w:p>
    <w:p w14:paraId="5D6A9B2E" w14:textId="77777777" w:rsidR="00D87802" w:rsidRPr="001F0AD3" w:rsidRDefault="00DF4167" w:rsidP="00910916">
      <w:pPr>
        <w:pStyle w:val="NoSpacing"/>
        <w:jc w:val="center"/>
        <w:rPr>
          <w:rFonts w:ascii="Franklin Gothic Heavy" w:hAnsi="Franklin Gothic Heavy"/>
          <w:sz w:val="32"/>
          <w:szCs w:val="18"/>
        </w:rPr>
      </w:pPr>
      <w:r>
        <w:rPr>
          <w:rFonts w:ascii="Franklin Gothic Heavy" w:hAnsi="Franklin Gothic Heavy"/>
          <w:sz w:val="32"/>
          <w:szCs w:val="18"/>
        </w:rPr>
        <w:t>2018 - 2019</w:t>
      </w:r>
      <w:r w:rsidR="00D719FD" w:rsidRPr="001F0AD3">
        <w:rPr>
          <w:rFonts w:ascii="Franklin Gothic Heavy" w:hAnsi="Franklin Gothic Heavy"/>
          <w:sz w:val="32"/>
          <w:szCs w:val="18"/>
        </w:rPr>
        <w:t xml:space="preserve"> </w:t>
      </w:r>
      <w:r w:rsidR="00D87802" w:rsidRPr="001F0AD3">
        <w:rPr>
          <w:rFonts w:ascii="Franklin Gothic Heavy" w:hAnsi="Franklin Gothic Heavy"/>
          <w:sz w:val="32"/>
          <w:szCs w:val="18"/>
        </w:rPr>
        <w:t xml:space="preserve">North Lake Tahoe </w:t>
      </w:r>
      <w:r w:rsidR="00D719FD" w:rsidRPr="001F0AD3">
        <w:rPr>
          <w:rFonts w:ascii="Franklin Gothic Heavy" w:hAnsi="Franklin Gothic Heavy"/>
          <w:sz w:val="32"/>
          <w:szCs w:val="18"/>
        </w:rPr>
        <w:t>Tourism Schedule</w:t>
      </w:r>
    </w:p>
    <w:p w14:paraId="5DD00994" w14:textId="77777777" w:rsidR="00026832" w:rsidRPr="001F0AD3" w:rsidRDefault="00026832" w:rsidP="00D87802">
      <w:pPr>
        <w:pStyle w:val="NoSpacing"/>
        <w:rPr>
          <w:rFonts w:ascii="Franklin Gothic Heavy" w:hAnsi="Franklin Gothic Heavy"/>
          <w:szCs w:val="18"/>
        </w:rPr>
      </w:pPr>
    </w:p>
    <w:p w14:paraId="110C52C1" w14:textId="77777777" w:rsidR="00637E61" w:rsidRPr="001F0AD3" w:rsidRDefault="001F0AD3" w:rsidP="00D87802">
      <w:pPr>
        <w:pStyle w:val="NoSpacing"/>
        <w:rPr>
          <w:rFonts w:ascii="Franklin Gothic Heavy" w:hAnsi="Franklin Gothic Heavy"/>
          <w:sz w:val="20"/>
          <w:szCs w:val="18"/>
        </w:rPr>
      </w:pPr>
      <w:r>
        <w:rPr>
          <w:rFonts w:ascii="Franklin Gothic Heavy" w:hAnsi="Franklin Gothic Heavy"/>
          <w:sz w:val="20"/>
          <w:szCs w:val="18"/>
        </w:rPr>
        <w:t>Dates</w:t>
      </w:r>
      <w:r>
        <w:rPr>
          <w:rFonts w:ascii="Franklin Gothic Heavy" w:hAnsi="Franklin Gothic Heavy"/>
          <w:sz w:val="20"/>
          <w:szCs w:val="18"/>
        </w:rPr>
        <w:tab/>
      </w:r>
      <w:r>
        <w:rPr>
          <w:rFonts w:ascii="Franklin Gothic Heavy" w:hAnsi="Franklin Gothic Heavy"/>
          <w:sz w:val="20"/>
          <w:szCs w:val="18"/>
        </w:rPr>
        <w:tab/>
        <w:t>Event</w:t>
      </w:r>
      <w:r>
        <w:rPr>
          <w:rFonts w:ascii="Franklin Gothic Heavy" w:hAnsi="Franklin Gothic Heavy"/>
          <w:sz w:val="20"/>
          <w:szCs w:val="18"/>
        </w:rPr>
        <w:tab/>
      </w:r>
      <w:r>
        <w:rPr>
          <w:rFonts w:ascii="Franklin Gothic Heavy" w:hAnsi="Franklin Gothic Heavy"/>
          <w:sz w:val="20"/>
          <w:szCs w:val="18"/>
        </w:rPr>
        <w:tab/>
      </w:r>
      <w:r>
        <w:rPr>
          <w:rFonts w:ascii="Franklin Gothic Heavy" w:hAnsi="Franklin Gothic Heavy"/>
          <w:sz w:val="20"/>
          <w:szCs w:val="18"/>
        </w:rPr>
        <w:tab/>
      </w:r>
      <w:r>
        <w:rPr>
          <w:rFonts w:ascii="Franklin Gothic Heavy" w:hAnsi="Franklin Gothic Heavy"/>
          <w:sz w:val="20"/>
          <w:szCs w:val="18"/>
        </w:rPr>
        <w:tab/>
      </w:r>
      <w:r>
        <w:rPr>
          <w:rFonts w:ascii="Franklin Gothic Heavy" w:hAnsi="Franklin Gothic Heavy"/>
          <w:sz w:val="20"/>
          <w:szCs w:val="18"/>
        </w:rPr>
        <w:tab/>
      </w:r>
      <w:r w:rsidR="00637E61" w:rsidRPr="001F0AD3">
        <w:rPr>
          <w:rFonts w:ascii="Franklin Gothic Heavy" w:hAnsi="Franklin Gothic Heavy"/>
          <w:sz w:val="20"/>
          <w:szCs w:val="18"/>
        </w:rPr>
        <w:t>Tourism Representative</w:t>
      </w:r>
      <w:r w:rsidR="00637E61" w:rsidRPr="001F0AD3">
        <w:rPr>
          <w:rFonts w:ascii="Franklin Gothic Heavy" w:hAnsi="Franklin Gothic Heavy"/>
          <w:sz w:val="20"/>
          <w:szCs w:val="18"/>
        </w:rPr>
        <w:tab/>
      </w:r>
      <w:r w:rsidR="00637E61" w:rsidRPr="001F0AD3">
        <w:rPr>
          <w:rFonts w:ascii="Franklin Gothic Heavy" w:hAnsi="Franklin Gothic Heavy"/>
          <w:sz w:val="20"/>
          <w:szCs w:val="18"/>
        </w:rPr>
        <w:tab/>
        <w:t xml:space="preserve">Location </w:t>
      </w:r>
    </w:p>
    <w:p w14:paraId="20CF5D61" w14:textId="77777777" w:rsidR="00637E61" w:rsidRDefault="00637E61" w:rsidP="00D87802">
      <w:pPr>
        <w:pStyle w:val="NoSpacing"/>
        <w:rPr>
          <w:rFonts w:ascii="Franklin Gothic Heavy" w:hAnsi="Franklin Gothic Heavy"/>
          <w:sz w:val="18"/>
          <w:szCs w:val="18"/>
        </w:rPr>
      </w:pPr>
    </w:p>
    <w:p w14:paraId="4E3E0C9B" w14:textId="77777777" w:rsidR="00D87802" w:rsidRPr="001F0AD3" w:rsidRDefault="00637E61" w:rsidP="00D87802">
      <w:pPr>
        <w:pStyle w:val="NoSpacing"/>
        <w:rPr>
          <w:rFonts w:ascii="Franklin Gothic Heavy" w:hAnsi="Franklin Gothic Heavy"/>
          <w:sz w:val="20"/>
          <w:szCs w:val="18"/>
        </w:rPr>
      </w:pPr>
      <w:r w:rsidRPr="001F0AD3">
        <w:rPr>
          <w:rFonts w:ascii="Franklin Gothic Heavy" w:hAnsi="Franklin Gothic Heavy"/>
          <w:sz w:val="20"/>
          <w:szCs w:val="18"/>
        </w:rPr>
        <w:t xml:space="preserve">July </w:t>
      </w:r>
      <w:r w:rsidR="00D87802" w:rsidRPr="001F0AD3">
        <w:rPr>
          <w:rFonts w:ascii="Franklin Gothic Heavy" w:hAnsi="Franklin Gothic Heavy"/>
          <w:sz w:val="20"/>
          <w:szCs w:val="18"/>
        </w:rPr>
        <w:tab/>
      </w:r>
      <w:r w:rsidR="00D87802" w:rsidRPr="001F0AD3">
        <w:rPr>
          <w:rFonts w:ascii="Franklin Gothic Heavy" w:hAnsi="Franklin Gothic Heavy"/>
          <w:sz w:val="20"/>
          <w:szCs w:val="18"/>
        </w:rPr>
        <w:tab/>
      </w:r>
      <w:r w:rsidR="00D87802" w:rsidRPr="001F0AD3">
        <w:rPr>
          <w:rFonts w:ascii="Franklin Gothic Heavy" w:hAnsi="Franklin Gothic Heavy"/>
          <w:sz w:val="20"/>
          <w:szCs w:val="18"/>
        </w:rPr>
        <w:tab/>
      </w:r>
    </w:p>
    <w:p w14:paraId="3D768341" w14:textId="77777777" w:rsidR="00103A06" w:rsidRDefault="00EE0551" w:rsidP="00D87802">
      <w:pPr>
        <w:pStyle w:val="NoSpacing"/>
        <w:rPr>
          <w:rFonts w:ascii="Franklin Gothic Book" w:hAnsi="Franklin Gothic Book"/>
          <w:sz w:val="20"/>
          <w:szCs w:val="16"/>
        </w:rPr>
      </w:pPr>
      <w:r>
        <w:rPr>
          <w:rFonts w:ascii="Franklin Gothic Book" w:hAnsi="Franklin Gothic Book"/>
          <w:sz w:val="20"/>
          <w:szCs w:val="16"/>
        </w:rPr>
        <w:t>12-14</w:t>
      </w:r>
      <w:r>
        <w:rPr>
          <w:rFonts w:ascii="Franklin Gothic Book" w:hAnsi="Franklin Gothic Book"/>
          <w:sz w:val="20"/>
          <w:szCs w:val="16"/>
        </w:rPr>
        <w:tab/>
      </w:r>
      <w:r>
        <w:rPr>
          <w:rFonts w:ascii="Franklin Gothic Book" w:hAnsi="Franklin Gothic Book"/>
          <w:sz w:val="20"/>
          <w:szCs w:val="16"/>
        </w:rPr>
        <w:tab/>
        <w:t>BLC Reno &amp; Tahoe FAM</w:t>
      </w:r>
      <w:r>
        <w:rPr>
          <w:rFonts w:ascii="Franklin Gothic Book" w:hAnsi="Franklin Gothic Book"/>
          <w:sz w:val="20"/>
          <w:szCs w:val="16"/>
        </w:rPr>
        <w:tab/>
      </w:r>
      <w:r>
        <w:rPr>
          <w:rFonts w:ascii="Franklin Gothic Book" w:hAnsi="Franklin Gothic Book"/>
          <w:sz w:val="20"/>
          <w:szCs w:val="16"/>
        </w:rPr>
        <w:tab/>
      </w:r>
      <w:r>
        <w:rPr>
          <w:rFonts w:ascii="Franklin Gothic Book" w:hAnsi="Franklin Gothic Book"/>
          <w:sz w:val="20"/>
          <w:szCs w:val="16"/>
        </w:rPr>
        <w:tab/>
        <w:t>Sarah Winters</w:t>
      </w:r>
      <w:r>
        <w:rPr>
          <w:rFonts w:ascii="Franklin Gothic Book" w:hAnsi="Franklin Gothic Book"/>
          <w:sz w:val="20"/>
          <w:szCs w:val="16"/>
        </w:rPr>
        <w:tab/>
      </w:r>
      <w:r>
        <w:rPr>
          <w:rFonts w:ascii="Franklin Gothic Book" w:hAnsi="Franklin Gothic Book"/>
          <w:sz w:val="20"/>
          <w:szCs w:val="16"/>
        </w:rPr>
        <w:tab/>
      </w:r>
      <w:r>
        <w:rPr>
          <w:rFonts w:ascii="Franklin Gothic Book" w:hAnsi="Franklin Gothic Book"/>
          <w:sz w:val="20"/>
          <w:szCs w:val="16"/>
        </w:rPr>
        <w:tab/>
      </w:r>
      <w:r>
        <w:rPr>
          <w:rFonts w:ascii="Franklin Gothic Book" w:hAnsi="Franklin Gothic Book"/>
          <w:sz w:val="20"/>
          <w:szCs w:val="16"/>
        </w:rPr>
        <w:tab/>
        <w:t>Reno &amp; Tahoe</w:t>
      </w:r>
    </w:p>
    <w:p w14:paraId="06963281" w14:textId="77777777" w:rsidR="00D87802" w:rsidRPr="001F0AD3" w:rsidRDefault="00D87802" w:rsidP="00D87802">
      <w:pPr>
        <w:pStyle w:val="NoSpacing"/>
        <w:rPr>
          <w:rFonts w:ascii="Franklin Gothic Book" w:hAnsi="Franklin Gothic Book"/>
          <w:sz w:val="18"/>
          <w:szCs w:val="16"/>
        </w:rPr>
      </w:pPr>
      <w:r w:rsidRPr="001F0AD3">
        <w:rPr>
          <w:rFonts w:ascii="Franklin Gothic Book" w:hAnsi="Franklin Gothic Book"/>
          <w:sz w:val="20"/>
          <w:szCs w:val="16"/>
        </w:rPr>
        <w:tab/>
      </w:r>
      <w:r w:rsidRPr="001F0AD3">
        <w:rPr>
          <w:rFonts w:ascii="Franklin Gothic Book" w:hAnsi="Franklin Gothic Book"/>
          <w:sz w:val="20"/>
          <w:szCs w:val="16"/>
        </w:rPr>
        <w:tab/>
      </w:r>
    </w:p>
    <w:p w14:paraId="4B1C22D4" w14:textId="77777777" w:rsidR="00D87802" w:rsidRPr="001F0AD3" w:rsidRDefault="001F0AD3" w:rsidP="00D87802">
      <w:pPr>
        <w:pStyle w:val="NoSpacing"/>
        <w:rPr>
          <w:rFonts w:ascii="Franklin Gothic Heavy" w:hAnsi="Franklin Gothic Heavy"/>
          <w:sz w:val="20"/>
          <w:szCs w:val="18"/>
        </w:rPr>
      </w:pPr>
      <w:r w:rsidRPr="001F0AD3">
        <w:rPr>
          <w:rFonts w:ascii="Franklin Gothic Heavy" w:hAnsi="Franklin Gothic Heavy"/>
          <w:sz w:val="20"/>
          <w:szCs w:val="18"/>
        </w:rPr>
        <w:t xml:space="preserve">August </w:t>
      </w:r>
      <w:r w:rsidR="00D87802" w:rsidRPr="001F0AD3">
        <w:rPr>
          <w:rFonts w:ascii="Franklin Gothic Heavy" w:hAnsi="Franklin Gothic Heavy"/>
          <w:sz w:val="20"/>
          <w:szCs w:val="18"/>
        </w:rPr>
        <w:tab/>
      </w:r>
      <w:r w:rsidR="00D87802" w:rsidRPr="001F0AD3">
        <w:rPr>
          <w:rFonts w:ascii="Franklin Gothic Heavy" w:hAnsi="Franklin Gothic Heavy"/>
          <w:sz w:val="20"/>
          <w:szCs w:val="18"/>
        </w:rPr>
        <w:tab/>
      </w:r>
      <w:r w:rsidR="00D87802" w:rsidRPr="001F0AD3">
        <w:rPr>
          <w:rFonts w:ascii="Franklin Gothic Heavy" w:hAnsi="Franklin Gothic Heavy"/>
          <w:sz w:val="20"/>
          <w:szCs w:val="18"/>
        </w:rPr>
        <w:tab/>
      </w:r>
    </w:p>
    <w:p w14:paraId="1171000D" w14:textId="77777777" w:rsidR="007F0FC3" w:rsidRDefault="007F0FC3" w:rsidP="0008504D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N/A</w:t>
      </w:r>
    </w:p>
    <w:p w14:paraId="371BAED1" w14:textId="77777777" w:rsidR="00D87802" w:rsidRPr="001F0AD3" w:rsidRDefault="00D87802" w:rsidP="0008504D">
      <w:pPr>
        <w:pStyle w:val="NoSpacing"/>
        <w:rPr>
          <w:rFonts w:ascii="Franklin Gothic Book" w:hAnsi="Franklin Gothic Book"/>
          <w:sz w:val="20"/>
          <w:szCs w:val="20"/>
        </w:rPr>
      </w:pPr>
      <w:r w:rsidRPr="001F0AD3">
        <w:rPr>
          <w:rFonts w:ascii="Franklin Gothic Book" w:hAnsi="Franklin Gothic Book"/>
          <w:sz w:val="20"/>
          <w:szCs w:val="20"/>
        </w:rPr>
        <w:tab/>
      </w:r>
    </w:p>
    <w:p w14:paraId="3C0E5554" w14:textId="77777777" w:rsidR="001F0AD3" w:rsidRDefault="001F0AD3" w:rsidP="00D87802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>September</w:t>
      </w:r>
    </w:p>
    <w:p w14:paraId="0CEC4359" w14:textId="08574987" w:rsidR="00103A06" w:rsidRDefault="000E54C4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N/A</w:t>
      </w:r>
      <w:bookmarkStart w:id="0" w:name="_GoBack"/>
      <w:bookmarkEnd w:id="0"/>
    </w:p>
    <w:p w14:paraId="5EE059EA" w14:textId="77777777" w:rsidR="00D87802" w:rsidRPr="0008504D" w:rsidRDefault="00D87802" w:rsidP="00D87802">
      <w:pPr>
        <w:pStyle w:val="NoSpacing"/>
        <w:rPr>
          <w:rFonts w:ascii="Franklin Gothic Heavy" w:hAnsi="Franklin Gothic Heavy"/>
          <w:sz w:val="20"/>
          <w:szCs w:val="20"/>
        </w:rPr>
      </w:pPr>
      <w:r w:rsidRPr="001F0AD3">
        <w:rPr>
          <w:rFonts w:ascii="Franklin Gothic Heavy" w:hAnsi="Franklin Gothic Heavy"/>
          <w:sz w:val="20"/>
          <w:szCs w:val="20"/>
        </w:rPr>
        <w:tab/>
      </w:r>
    </w:p>
    <w:p w14:paraId="5FE642C4" w14:textId="77777777" w:rsidR="00D87802" w:rsidRPr="001F0AD3" w:rsidRDefault="001F0AD3" w:rsidP="00D87802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>October</w:t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</w:p>
    <w:p w14:paraId="1F9C5476" w14:textId="77777777" w:rsidR="006F70DD" w:rsidRDefault="007F0FC3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1-5</w:t>
      </w:r>
      <w:r>
        <w:rPr>
          <w:rFonts w:ascii="Franklin Gothic Book" w:hAnsi="Franklin Gothic Book"/>
          <w:sz w:val="20"/>
          <w:szCs w:val="20"/>
        </w:rPr>
        <w:tab/>
      </w:r>
      <w:r w:rsidR="006F70DD">
        <w:rPr>
          <w:rFonts w:ascii="Franklin Gothic Book" w:hAnsi="Franklin Gothic Book"/>
          <w:sz w:val="20"/>
          <w:szCs w:val="20"/>
        </w:rPr>
        <w:tab/>
        <w:t>Visit California Canada</w:t>
      </w:r>
      <w:r w:rsidR="006F70DD">
        <w:rPr>
          <w:rFonts w:ascii="Franklin Gothic Book" w:hAnsi="Franklin Gothic Book"/>
          <w:sz w:val="20"/>
          <w:szCs w:val="20"/>
        </w:rPr>
        <w:tab/>
      </w:r>
      <w:r w:rsidR="006F70DD">
        <w:rPr>
          <w:rFonts w:ascii="Franklin Gothic Book" w:hAnsi="Franklin Gothic Book"/>
          <w:sz w:val="20"/>
          <w:szCs w:val="20"/>
        </w:rPr>
        <w:tab/>
      </w:r>
      <w:r w:rsidR="006F70DD">
        <w:rPr>
          <w:rFonts w:ascii="Franklin Gothic Book" w:hAnsi="Franklin Gothic Book"/>
          <w:sz w:val="20"/>
          <w:szCs w:val="20"/>
        </w:rPr>
        <w:tab/>
        <w:t>Sarah Winters</w:t>
      </w:r>
      <w:r w:rsidR="006F70DD">
        <w:rPr>
          <w:rFonts w:ascii="Franklin Gothic Book" w:hAnsi="Franklin Gothic Book"/>
          <w:sz w:val="20"/>
          <w:szCs w:val="20"/>
        </w:rPr>
        <w:tab/>
      </w:r>
      <w:r w:rsidR="006F70DD">
        <w:rPr>
          <w:rFonts w:ascii="Franklin Gothic Book" w:hAnsi="Franklin Gothic Book"/>
          <w:sz w:val="20"/>
          <w:szCs w:val="20"/>
        </w:rPr>
        <w:tab/>
      </w:r>
      <w:r w:rsidR="006F70DD">
        <w:rPr>
          <w:rFonts w:ascii="Franklin Gothic Book" w:hAnsi="Franklin Gothic Book"/>
          <w:sz w:val="20"/>
          <w:szCs w:val="20"/>
        </w:rPr>
        <w:tab/>
      </w:r>
      <w:r w:rsidR="006F70DD">
        <w:rPr>
          <w:rFonts w:ascii="Franklin Gothic Book" w:hAnsi="Franklin Gothic Book"/>
          <w:sz w:val="20"/>
          <w:szCs w:val="20"/>
        </w:rPr>
        <w:tab/>
        <w:t xml:space="preserve">Canada </w:t>
      </w:r>
    </w:p>
    <w:p w14:paraId="4B6104FD" w14:textId="77777777" w:rsidR="007F2766" w:rsidRDefault="007F2766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6-8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Visit California UK Super FAM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 xml:space="preserve">North Lake Tahoe </w:t>
      </w:r>
    </w:p>
    <w:p w14:paraId="64093ABF" w14:textId="067621FC" w:rsidR="000616A9" w:rsidRDefault="000616A9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9-10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Visit California UK Super FAM Finale</w:t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 w:rsidR="00516F00">
        <w:rPr>
          <w:rFonts w:ascii="Franklin Gothic Book" w:hAnsi="Franklin Gothic Book"/>
          <w:sz w:val="20"/>
          <w:szCs w:val="20"/>
        </w:rPr>
        <w:t>San Diego, CA</w:t>
      </w:r>
    </w:p>
    <w:p w14:paraId="511F8D40" w14:textId="77777777" w:rsidR="00D87802" w:rsidRPr="001F0AD3" w:rsidRDefault="00D87802" w:rsidP="00D87802">
      <w:pPr>
        <w:pStyle w:val="NoSpacing"/>
        <w:rPr>
          <w:rFonts w:ascii="Franklin Gothic Book" w:hAnsi="Franklin Gothic Book"/>
          <w:sz w:val="20"/>
          <w:szCs w:val="20"/>
        </w:rPr>
      </w:pPr>
    </w:p>
    <w:p w14:paraId="427A9E40" w14:textId="77777777" w:rsidR="001F0AD3" w:rsidRDefault="001F0AD3" w:rsidP="00D87802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>November</w:t>
      </w:r>
    </w:p>
    <w:p w14:paraId="7515DA75" w14:textId="0610808C" w:rsidR="00D87802" w:rsidRPr="0008504D" w:rsidRDefault="004A6B68" w:rsidP="00D87802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11-13</w:t>
      </w:r>
      <w:r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 xml:space="preserve">Governor’s Global Tourism Summit </w:t>
      </w:r>
      <w:r>
        <w:rPr>
          <w:rFonts w:ascii="Franklin Gothic Book" w:hAnsi="Franklin Gothic Book"/>
          <w:sz w:val="20"/>
          <w:szCs w:val="20"/>
        </w:rPr>
        <w:tab/>
        <w:t>Sarah Winters, Bart Peterson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Reno, NV</w:t>
      </w:r>
      <w:r>
        <w:rPr>
          <w:rFonts w:ascii="Franklin Gothic Book" w:hAnsi="Franklin Gothic Book"/>
          <w:sz w:val="20"/>
          <w:szCs w:val="20"/>
        </w:rPr>
        <w:tab/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</w:p>
    <w:p w14:paraId="626AB935" w14:textId="77777777" w:rsidR="00D87802" w:rsidRPr="001F0AD3" w:rsidRDefault="001F0AD3" w:rsidP="00D87802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 xml:space="preserve">December </w:t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  <w:r w:rsidR="00D87802" w:rsidRPr="001F0AD3">
        <w:rPr>
          <w:rFonts w:ascii="Franklin Gothic Heavy" w:hAnsi="Franklin Gothic Heavy"/>
          <w:sz w:val="20"/>
          <w:szCs w:val="20"/>
        </w:rPr>
        <w:tab/>
      </w:r>
    </w:p>
    <w:p w14:paraId="33500617" w14:textId="599DA6F7" w:rsidR="004A6B68" w:rsidRDefault="00990D50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5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Bonotel &amp; Allied T Pro Sales Calls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Las Vegas, NV</w:t>
      </w:r>
    </w:p>
    <w:p w14:paraId="101B3CF5" w14:textId="0F2A7C8B" w:rsidR="00990D50" w:rsidRDefault="00990D50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5-6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Expedia Conference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Las Vegas, NV</w:t>
      </w:r>
    </w:p>
    <w:p w14:paraId="2006600C" w14:textId="77777777" w:rsidR="001F0AD3" w:rsidRDefault="00A820D3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</w:p>
    <w:p w14:paraId="2F9F6EF9" w14:textId="77777777" w:rsidR="00A820D3" w:rsidRDefault="001F0AD3" w:rsidP="001F0AD3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 xml:space="preserve">January 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</w:p>
    <w:p w14:paraId="13B6F92C" w14:textId="177D94A2" w:rsidR="00725F30" w:rsidRDefault="00725F30" w:rsidP="001F0AD3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14-17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North Lake Tahoe Winter FAM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&amp; Bart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North Lake Tahoe</w:t>
      </w:r>
    </w:p>
    <w:p w14:paraId="12710C4B" w14:textId="14F2B955" w:rsidR="009F109E" w:rsidRPr="00A820D3" w:rsidRDefault="00990D50" w:rsidP="001F0AD3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21-25</w:t>
      </w:r>
      <w:r w:rsidR="009F109E">
        <w:rPr>
          <w:rFonts w:ascii="Franklin Gothic Book" w:hAnsi="Franklin Gothic Book"/>
          <w:sz w:val="20"/>
          <w:szCs w:val="20"/>
        </w:rPr>
        <w:tab/>
      </w:r>
      <w:r w:rsidR="009F109E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>Travel SF</w:t>
      </w:r>
      <w:r w:rsidR="009F109E">
        <w:rPr>
          <w:rFonts w:ascii="Franklin Gothic Book" w:hAnsi="Franklin Gothic Book"/>
          <w:sz w:val="20"/>
          <w:szCs w:val="20"/>
        </w:rPr>
        <w:t xml:space="preserve"> Mexico Sales Calls</w:t>
      </w:r>
      <w:r w:rsidR="009F109E">
        <w:rPr>
          <w:rFonts w:ascii="Franklin Gothic Book" w:hAnsi="Franklin Gothic Book"/>
          <w:sz w:val="20"/>
          <w:szCs w:val="20"/>
        </w:rPr>
        <w:tab/>
      </w:r>
      <w:r w:rsidR="009F109E">
        <w:rPr>
          <w:rFonts w:ascii="Franklin Gothic Book" w:hAnsi="Franklin Gothic Book"/>
          <w:sz w:val="20"/>
          <w:szCs w:val="20"/>
        </w:rPr>
        <w:tab/>
        <w:t>Sarah Winters</w:t>
      </w:r>
      <w:r w:rsidR="009F109E">
        <w:rPr>
          <w:rFonts w:ascii="Franklin Gothic Book" w:hAnsi="Franklin Gothic Book"/>
          <w:sz w:val="20"/>
          <w:szCs w:val="20"/>
        </w:rPr>
        <w:tab/>
      </w:r>
      <w:r w:rsidR="009F109E">
        <w:rPr>
          <w:rFonts w:ascii="Franklin Gothic Book" w:hAnsi="Franklin Gothic Book"/>
          <w:sz w:val="20"/>
          <w:szCs w:val="20"/>
        </w:rPr>
        <w:tab/>
      </w:r>
      <w:r w:rsidR="009F109E">
        <w:rPr>
          <w:rFonts w:ascii="Franklin Gothic Book" w:hAnsi="Franklin Gothic Book"/>
          <w:sz w:val="20"/>
          <w:szCs w:val="20"/>
        </w:rPr>
        <w:tab/>
      </w:r>
      <w:r w:rsidR="009F109E">
        <w:rPr>
          <w:rFonts w:ascii="Franklin Gothic Book" w:hAnsi="Franklin Gothic Book"/>
          <w:sz w:val="20"/>
          <w:szCs w:val="20"/>
        </w:rPr>
        <w:tab/>
      </w:r>
      <w:r w:rsidR="00516F00">
        <w:rPr>
          <w:rFonts w:ascii="Franklin Gothic Book" w:hAnsi="Franklin Gothic Book"/>
          <w:sz w:val="20"/>
          <w:szCs w:val="20"/>
        </w:rPr>
        <w:t>Mexico</w:t>
      </w:r>
    </w:p>
    <w:p w14:paraId="15F157D0" w14:textId="77777777" w:rsidR="001F0AD3" w:rsidRDefault="001F0AD3" w:rsidP="00D87802">
      <w:pPr>
        <w:pStyle w:val="NoSpacing"/>
        <w:rPr>
          <w:rFonts w:ascii="Franklin Gothic Book" w:hAnsi="Franklin Gothic Book"/>
          <w:sz w:val="20"/>
          <w:szCs w:val="20"/>
        </w:rPr>
      </w:pPr>
    </w:p>
    <w:p w14:paraId="66C293BD" w14:textId="77777777" w:rsidR="001F0AD3" w:rsidRPr="001F0AD3" w:rsidRDefault="001F0AD3" w:rsidP="001F0AD3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 xml:space="preserve">February 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</w:p>
    <w:p w14:paraId="51AA96F2" w14:textId="6FBB4D4F" w:rsidR="0008504D" w:rsidRDefault="007F0FC3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11-13</w:t>
      </w:r>
      <w:r w:rsidR="0008504D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  <w:t>Visit California Outlook Forum</w:t>
      </w:r>
      <w:r w:rsidR="0008504D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  <w:t xml:space="preserve">Sarah </w:t>
      </w:r>
      <w:r w:rsidR="00492E3B">
        <w:rPr>
          <w:rFonts w:ascii="Franklin Gothic Book" w:hAnsi="Franklin Gothic Book"/>
          <w:sz w:val="20"/>
          <w:szCs w:val="20"/>
        </w:rPr>
        <w:t>&amp; Bart</w:t>
      </w:r>
      <w:r w:rsidR="00492E3B">
        <w:rPr>
          <w:rFonts w:ascii="Franklin Gothic Book" w:hAnsi="Franklin Gothic Book"/>
          <w:sz w:val="20"/>
          <w:szCs w:val="20"/>
        </w:rPr>
        <w:tab/>
      </w:r>
      <w:r w:rsidR="00516F00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</w:r>
      <w:r w:rsidR="00516F00">
        <w:rPr>
          <w:rFonts w:ascii="Franklin Gothic Book" w:hAnsi="Franklin Gothic Book"/>
          <w:sz w:val="20"/>
          <w:szCs w:val="20"/>
        </w:rPr>
        <w:t>Southern California</w:t>
      </w:r>
    </w:p>
    <w:p w14:paraId="186DA13A" w14:textId="4A40991E" w:rsidR="007F0FC3" w:rsidRDefault="007F0FC3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25-28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Go West Summit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 w:rsidR="00990D50">
        <w:rPr>
          <w:rFonts w:ascii="Franklin Gothic Book" w:hAnsi="Franklin Gothic Book"/>
          <w:sz w:val="20"/>
          <w:szCs w:val="20"/>
        </w:rPr>
        <w:t>Bart Peterson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Boise, ID</w:t>
      </w:r>
    </w:p>
    <w:p w14:paraId="40CEE358" w14:textId="77777777" w:rsidR="001F0AD3" w:rsidRDefault="001F0AD3" w:rsidP="00D87802">
      <w:pPr>
        <w:pStyle w:val="NoSpacing"/>
        <w:rPr>
          <w:rFonts w:ascii="Franklin Gothic Book" w:hAnsi="Franklin Gothic Book"/>
          <w:sz w:val="20"/>
          <w:szCs w:val="20"/>
        </w:rPr>
      </w:pPr>
    </w:p>
    <w:p w14:paraId="5BF4866D" w14:textId="77777777" w:rsidR="006B4B69" w:rsidRDefault="001F0AD3" w:rsidP="00103A06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 xml:space="preserve">March 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</w:p>
    <w:p w14:paraId="4ED5ED2C" w14:textId="77777777" w:rsidR="001F0AD3" w:rsidRPr="001F0AD3" w:rsidRDefault="007F0FC3" w:rsidP="001F0AD3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24-28</w:t>
      </w:r>
      <w:r w:rsidR="00103A06">
        <w:rPr>
          <w:rFonts w:ascii="Franklin Gothic Book" w:hAnsi="Franklin Gothic Book"/>
          <w:sz w:val="20"/>
          <w:szCs w:val="20"/>
        </w:rPr>
        <w:tab/>
      </w:r>
      <w:r w:rsidR="00103A06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>SkiTops</w:t>
      </w:r>
      <w:r w:rsidR="0008504D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</w:r>
      <w:r w:rsidR="001F0AD3" w:rsidRPr="001F0AD3">
        <w:rPr>
          <w:rFonts w:ascii="Franklin Gothic Book" w:hAnsi="Franklin Gothic Book"/>
          <w:sz w:val="20"/>
          <w:szCs w:val="20"/>
        </w:rPr>
        <w:tab/>
      </w:r>
      <w:r w:rsidR="001F0AD3" w:rsidRPr="001F0AD3">
        <w:rPr>
          <w:rFonts w:ascii="Franklin Gothic Book" w:hAnsi="Franklin Gothic Book"/>
          <w:sz w:val="20"/>
          <w:szCs w:val="20"/>
        </w:rPr>
        <w:tab/>
      </w:r>
      <w:r w:rsidR="001F0AD3" w:rsidRPr="001F0AD3">
        <w:rPr>
          <w:rFonts w:ascii="Franklin Gothic Book" w:hAnsi="Franklin Gothic Book"/>
          <w:sz w:val="20"/>
          <w:szCs w:val="20"/>
        </w:rPr>
        <w:tab/>
      </w:r>
      <w:r w:rsidR="00E81F64">
        <w:rPr>
          <w:rFonts w:ascii="Franklin Gothic Book" w:hAnsi="Franklin Gothic Book"/>
          <w:sz w:val="20"/>
          <w:szCs w:val="20"/>
        </w:rPr>
        <w:t xml:space="preserve">Bart Peterson </w:t>
      </w:r>
      <w:r w:rsidR="0008504D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</w:r>
      <w:r w:rsidR="0008504D">
        <w:rPr>
          <w:rFonts w:ascii="Franklin Gothic Book" w:hAnsi="Franklin Gothic Book"/>
          <w:sz w:val="20"/>
          <w:szCs w:val="20"/>
        </w:rPr>
        <w:tab/>
      </w:r>
      <w:r w:rsidR="00E81F64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>Telluride, CO</w:t>
      </w:r>
    </w:p>
    <w:p w14:paraId="7FF88833" w14:textId="77777777" w:rsidR="001F0AD3" w:rsidRDefault="001F0AD3" w:rsidP="00D87802">
      <w:pPr>
        <w:pStyle w:val="NoSpacing"/>
        <w:rPr>
          <w:rFonts w:ascii="Franklin Gothic Book" w:hAnsi="Franklin Gothic Book"/>
          <w:sz w:val="20"/>
          <w:szCs w:val="20"/>
        </w:rPr>
      </w:pPr>
    </w:p>
    <w:p w14:paraId="7C8DF6D9" w14:textId="77777777" w:rsidR="001F0AD3" w:rsidRPr="001F0AD3" w:rsidRDefault="001F0AD3" w:rsidP="001F0AD3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>April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</w:p>
    <w:p w14:paraId="6D43D971" w14:textId="5A8366FD" w:rsidR="007F0FC3" w:rsidRDefault="007F0FC3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1-6</w:t>
      </w:r>
      <w:r w:rsidRPr="001F0AD3"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>Mountain Travel Symposium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Whistler, C</w:t>
      </w:r>
      <w:r w:rsidR="00990D50">
        <w:rPr>
          <w:rFonts w:ascii="Franklin Gothic Book" w:hAnsi="Franklin Gothic Book"/>
          <w:sz w:val="20"/>
          <w:szCs w:val="20"/>
        </w:rPr>
        <w:t>an</w:t>
      </w:r>
      <w:r w:rsidR="006E07DD">
        <w:rPr>
          <w:rFonts w:ascii="Franklin Gothic Book" w:hAnsi="Franklin Gothic Book"/>
          <w:sz w:val="20"/>
          <w:szCs w:val="20"/>
        </w:rPr>
        <w:t>a</w:t>
      </w:r>
      <w:r w:rsidR="00990D50">
        <w:rPr>
          <w:rFonts w:ascii="Franklin Gothic Book" w:hAnsi="Franklin Gothic Book"/>
          <w:sz w:val="20"/>
          <w:szCs w:val="20"/>
        </w:rPr>
        <w:t>da</w:t>
      </w:r>
    </w:p>
    <w:p w14:paraId="2A04E862" w14:textId="1EA9B6C7" w:rsidR="00990D50" w:rsidRDefault="00990D50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5-6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Vancouver Events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Vancouver, Canada</w:t>
      </w:r>
    </w:p>
    <w:p w14:paraId="5EF9B292" w14:textId="77777777" w:rsidR="00103A06" w:rsidRDefault="007F0FC3" w:rsidP="00103A06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17-18</w:t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>
        <w:rPr>
          <w:rFonts w:ascii="Franklin Gothic Book" w:hAnsi="Franklin Gothic Book"/>
          <w:sz w:val="20"/>
          <w:szCs w:val="20"/>
        </w:rPr>
        <w:t>NAJs RTO Summit EAST</w:t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>
        <w:rPr>
          <w:rFonts w:ascii="Franklin Gothic Book" w:hAnsi="Franklin Gothic Book"/>
          <w:sz w:val="20"/>
          <w:szCs w:val="20"/>
        </w:rPr>
        <w:t>Sarah Winters</w:t>
      </w:r>
      <w:r w:rsidR="00103A06">
        <w:rPr>
          <w:rFonts w:ascii="Franklin Gothic Book" w:hAnsi="Franklin Gothic Book"/>
          <w:sz w:val="20"/>
          <w:szCs w:val="20"/>
        </w:rPr>
        <w:tab/>
      </w:r>
      <w:r w:rsidR="00103A06">
        <w:rPr>
          <w:rFonts w:ascii="Franklin Gothic Book" w:hAnsi="Franklin Gothic Book"/>
          <w:sz w:val="20"/>
          <w:szCs w:val="20"/>
        </w:rPr>
        <w:tab/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 w:rsidRPr="001F0AD3">
        <w:rPr>
          <w:rFonts w:ascii="Franklin Gothic Book" w:hAnsi="Franklin Gothic Book"/>
          <w:sz w:val="20"/>
          <w:szCs w:val="20"/>
        </w:rPr>
        <w:tab/>
      </w:r>
      <w:r w:rsidR="00103A06">
        <w:rPr>
          <w:rFonts w:ascii="Franklin Gothic Book" w:hAnsi="Franklin Gothic Book"/>
          <w:sz w:val="20"/>
          <w:szCs w:val="20"/>
        </w:rPr>
        <w:t>NYC</w:t>
      </w:r>
    </w:p>
    <w:p w14:paraId="2C4461E2" w14:textId="29811410" w:rsidR="002333BE" w:rsidRDefault="002333BE" w:rsidP="00103A06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28-3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 xml:space="preserve">California Cup </w:t>
      </w:r>
      <w:r w:rsidR="00516F00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Bart Peterson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Palm Springs</w:t>
      </w:r>
    </w:p>
    <w:p w14:paraId="566BE295" w14:textId="77777777" w:rsidR="001F0AD3" w:rsidRDefault="002333BE" w:rsidP="00D87802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ab/>
      </w:r>
    </w:p>
    <w:p w14:paraId="03E052E9" w14:textId="77777777" w:rsidR="001F0AD3" w:rsidRPr="009F109E" w:rsidRDefault="001F0AD3" w:rsidP="009F109E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>May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="009F109E">
        <w:rPr>
          <w:rFonts w:ascii="Franklin Gothic Book" w:hAnsi="Franklin Gothic Book"/>
          <w:sz w:val="20"/>
          <w:szCs w:val="20"/>
        </w:rPr>
        <w:t xml:space="preserve"> </w:t>
      </w:r>
    </w:p>
    <w:p w14:paraId="4FD973E2" w14:textId="77777777" w:rsidR="001F0AD3" w:rsidRDefault="002333BE" w:rsidP="001F0AD3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N/A</w:t>
      </w:r>
    </w:p>
    <w:p w14:paraId="643F8AA1" w14:textId="77777777" w:rsidR="007F0FC3" w:rsidRDefault="007F0FC3" w:rsidP="001F0AD3">
      <w:pPr>
        <w:pStyle w:val="NoSpacing"/>
        <w:rPr>
          <w:rFonts w:ascii="Franklin Gothic Book" w:hAnsi="Franklin Gothic Book"/>
          <w:sz w:val="20"/>
          <w:szCs w:val="20"/>
        </w:rPr>
      </w:pPr>
    </w:p>
    <w:p w14:paraId="74B6210B" w14:textId="77777777" w:rsidR="009F109E" w:rsidRDefault="001F0AD3" w:rsidP="009F109E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 xml:space="preserve">June 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</w:p>
    <w:p w14:paraId="0A1EAC0B" w14:textId="77777777" w:rsidR="009F109E" w:rsidRDefault="009F109E" w:rsidP="009F109E">
      <w:pPr>
        <w:pStyle w:val="NoSpacing"/>
        <w:rPr>
          <w:rFonts w:ascii="Franklin Gothic Book" w:hAnsi="Franklin Gothic Book"/>
          <w:sz w:val="20"/>
          <w:szCs w:val="20"/>
        </w:rPr>
      </w:pPr>
      <w:r w:rsidRPr="009F109E">
        <w:rPr>
          <w:rFonts w:ascii="Franklin Gothic Book" w:hAnsi="Franklin Gothic Book" w:cstheme="minorHAnsi"/>
          <w:sz w:val="20"/>
          <w:szCs w:val="20"/>
        </w:rPr>
        <w:t>1-5</w:t>
      </w:r>
      <w:r w:rsidRPr="001F0AD3"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>International Pow Wow (IPW)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 w:rsidRPr="001F0AD3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 xml:space="preserve">Anaheim, CA </w:t>
      </w:r>
    </w:p>
    <w:p w14:paraId="55BADE03" w14:textId="77777777" w:rsidR="00D801E1" w:rsidRDefault="00D801E1" w:rsidP="00D801E1">
      <w:pPr>
        <w:pStyle w:val="NoSpacing"/>
        <w:rPr>
          <w:rFonts w:ascii="Franklin Gothic Heavy" w:hAnsi="Franklin Gothic Heavy"/>
          <w:sz w:val="20"/>
          <w:szCs w:val="20"/>
        </w:rPr>
      </w:pPr>
    </w:p>
    <w:p w14:paraId="7CE405E2" w14:textId="77777777" w:rsidR="00D801E1" w:rsidRPr="009F109E" w:rsidRDefault="00D801E1" w:rsidP="00D801E1">
      <w:pPr>
        <w:pStyle w:val="NoSpacing"/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>July 2019</w:t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 w:rsidRPr="001F0AD3">
        <w:rPr>
          <w:rFonts w:ascii="Franklin Gothic Heavy" w:hAnsi="Franklin Gothic Heavy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 xml:space="preserve"> </w:t>
      </w:r>
    </w:p>
    <w:p w14:paraId="7EEB12DF" w14:textId="06859580" w:rsidR="00D801E1" w:rsidRDefault="00D801E1" w:rsidP="009F109E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TBD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Visit California UK Trip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Sarah Winters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 xml:space="preserve">UK &amp; Ireland </w:t>
      </w:r>
    </w:p>
    <w:p w14:paraId="1B3FEB7A" w14:textId="77777777" w:rsidR="00D801E1" w:rsidRPr="009F109E" w:rsidRDefault="00D801E1" w:rsidP="009F109E">
      <w:pPr>
        <w:pStyle w:val="NoSpacing"/>
        <w:rPr>
          <w:rFonts w:ascii="Franklin Gothic Heavy" w:hAnsi="Franklin Gothic Heavy"/>
          <w:sz w:val="20"/>
          <w:szCs w:val="20"/>
        </w:rPr>
      </w:pPr>
    </w:p>
    <w:p w14:paraId="7E396189" w14:textId="77777777" w:rsidR="00910916" w:rsidRPr="001F0AD3" w:rsidRDefault="00751FC2" w:rsidP="008225E4">
      <w:pPr>
        <w:pStyle w:val="NoSpacing"/>
        <w:ind w:left="720" w:firstLine="720"/>
        <w:rPr>
          <w:rStyle w:val="Hyperlink"/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 xml:space="preserve">For additional information on the tourism calendar, reach out to </w:t>
      </w:r>
      <w:hyperlink r:id="rId9" w:history="1">
        <w:r w:rsidRPr="00B10CE6">
          <w:rPr>
            <w:rStyle w:val="Hyperlink"/>
            <w:rFonts w:ascii="Franklin Gothic Book" w:hAnsi="Franklin Gothic Book"/>
            <w:b/>
            <w:sz w:val="20"/>
            <w:szCs w:val="20"/>
          </w:rPr>
          <w:t>sarah@gotahoenorth.com</w:t>
        </w:r>
      </w:hyperlink>
      <w:r>
        <w:rPr>
          <w:rFonts w:ascii="Franklin Gothic Book" w:hAnsi="Franklin Gothic Book"/>
          <w:b/>
          <w:sz w:val="20"/>
          <w:szCs w:val="20"/>
        </w:rPr>
        <w:t xml:space="preserve"> </w:t>
      </w:r>
    </w:p>
    <w:p w14:paraId="7A5FCA23" w14:textId="77777777" w:rsidR="00026832" w:rsidRPr="001F0AD3" w:rsidRDefault="00026832" w:rsidP="00B956C4">
      <w:pPr>
        <w:pStyle w:val="NoSpacing"/>
        <w:jc w:val="center"/>
        <w:rPr>
          <w:rFonts w:ascii="Franklin Gothic Book" w:hAnsi="Franklin Gothic Book"/>
          <w:b/>
          <w:i/>
          <w:sz w:val="20"/>
          <w:szCs w:val="20"/>
        </w:rPr>
      </w:pPr>
      <w:r w:rsidRPr="001F0AD3">
        <w:rPr>
          <w:i/>
          <w:sz w:val="20"/>
          <w:szCs w:val="20"/>
        </w:rPr>
        <w:t>*Dates and information is subject to change</w:t>
      </w:r>
    </w:p>
    <w:sectPr w:rsidR="00026832" w:rsidRPr="001F0AD3" w:rsidSect="00910916">
      <w:headerReference w:type="default" r:id="rId10"/>
      <w:pgSz w:w="12240" w:h="15840"/>
      <w:pgMar w:top="180" w:right="720" w:bottom="720" w:left="720" w:header="18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7553" w14:textId="77777777" w:rsidR="00D708C6" w:rsidRDefault="00D708C6" w:rsidP="00514D1C">
      <w:r>
        <w:separator/>
      </w:r>
    </w:p>
  </w:endnote>
  <w:endnote w:type="continuationSeparator" w:id="0">
    <w:p w14:paraId="6A36FB5A" w14:textId="77777777" w:rsidR="00D708C6" w:rsidRDefault="00D708C6" w:rsidP="00514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E1A52" w14:textId="77777777" w:rsidR="00D708C6" w:rsidRDefault="00D708C6" w:rsidP="00514D1C">
      <w:r>
        <w:separator/>
      </w:r>
    </w:p>
  </w:footnote>
  <w:footnote w:type="continuationSeparator" w:id="0">
    <w:p w14:paraId="1DC68459" w14:textId="77777777" w:rsidR="00D708C6" w:rsidRDefault="00D708C6" w:rsidP="00514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BEDDD" w14:textId="77777777" w:rsidR="00514D1C" w:rsidRDefault="00514D1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F5A5F18" wp14:editId="58FEF3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T_WordTemplate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19B"/>
    <w:rsid w:val="00026832"/>
    <w:rsid w:val="00052452"/>
    <w:rsid w:val="000616A9"/>
    <w:rsid w:val="0008504D"/>
    <w:rsid w:val="000E54C4"/>
    <w:rsid w:val="00103A06"/>
    <w:rsid w:val="001906D1"/>
    <w:rsid w:val="00196C87"/>
    <w:rsid w:val="001F0AD3"/>
    <w:rsid w:val="0020519B"/>
    <w:rsid w:val="002333BE"/>
    <w:rsid w:val="002C3630"/>
    <w:rsid w:val="00371409"/>
    <w:rsid w:val="00396D4A"/>
    <w:rsid w:val="003C7F21"/>
    <w:rsid w:val="0047759C"/>
    <w:rsid w:val="00492E3B"/>
    <w:rsid w:val="004A6B68"/>
    <w:rsid w:val="004F34E8"/>
    <w:rsid w:val="00514D1C"/>
    <w:rsid w:val="00516F00"/>
    <w:rsid w:val="005402F3"/>
    <w:rsid w:val="00576922"/>
    <w:rsid w:val="00637E61"/>
    <w:rsid w:val="006A3423"/>
    <w:rsid w:val="006B10BF"/>
    <w:rsid w:val="006B4B69"/>
    <w:rsid w:val="006E07DD"/>
    <w:rsid w:val="006F70DD"/>
    <w:rsid w:val="00725F30"/>
    <w:rsid w:val="00751FC2"/>
    <w:rsid w:val="007C3C0C"/>
    <w:rsid w:val="007E6D3D"/>
    <w:rsid w:val="007F0FC3"/>
    <w:rsid w:val="007F2766"/>
    <w:rsid w:val="008225E4"/>
    <w:rsid w:val="00823BDD"/>
    <w:rsid w:val="00910916"/>
    <w:rsid w:val="0094597C"/>
    <w:rsid w:val="00954F60"/>
    <w:rsid w:val="00990D50"/>
    <w:rsid w:val="009E4794"/>
    <w:rsid w:val="009F109E"/>
    <w:rsid w:val="00A134D4"/>
    <w:rsid w:val="00A562C9"/>
    <w:rsid w:val="00A820D3"/>
    <w:rsid w:val="00B65960"/>
    <w:rsid w:val="00B956C4"/>
    <w:rsid w:val="00BE47CC"/>
    <w:rsid w:val="00C32D89"/>
    <w:rsid w:val="00CC1D11"/>
    <w:rsid w:val="00CC205B"/>
    <w:rsid w:val="00D253A4"/>
    <w:rsid w:val="00D708C6"/>
    <w:rsid w:val="00D719FD"/>
    <w:rsid w:val="00D801E1"/>
    <w:rsid w:val="00D87802"/>
    <w:rsid w:val="00DF4167"/>
    <w:rsid w:val="00E81F64"/>
    <w:rsid w:val="00EE0551"/>
    <w:rsid w:val="00F032B0"/>
    <w:rsid w:val="00F11198"/>
    <w:rsid w:val="00F2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931B0A7"/>
  <w15:docId w15:val="{F527185E-E523-4768-B0FA-86B2669C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5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D1C"/>
  </w:style>
  <w:style w:type="paragraph" w:styleId="Footer">
    <w:name w:val="footer"/>
    <w:basedOn w:val="Normal"/>
    <w:link w:val="FooterChar"/>
    <w:uiPriority w:val="99"/>
    <w:unhideWhenUsed/>
    <w:rsid w:val="0051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D1C"/>
  </w:style>
  <w:style w:type="paragraph" w:styleId="NormalWeb">
    <w:name w:val="Normal (Web)"/>
    <w:basedOn w:val="Normal"/>
    <w:uiPriority w:val="99"/>
    <w:semiHidden/>
    <w:unhideWhenUsed/>
    <w:rsid w:val="001906D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D8780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8780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D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gotahoenorth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rah@gotahoenor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er\AppData\Local\Microsoft\Windows\Temporary%20Internet%20Files\Content.Outlook\2KVORCD8\Letterhead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4EBFD-FACA-4CB0-A94B-DB99B4716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Letterhead1</Template>
  <TotalTime>91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Burke</dc:creator>
  <cp:lastModifiedBy>Sarah Winters</cp:lastModifiedBy>
  <cp:revision>16</cp:revision>
  <cp:lastPrinted>2018-01-31T18:53:00Z</cp:lastPrinted>
  <dcterms:created xsi:type="dcterms:W3CDTF">2018-05-02T22:59:00Z</dcterms:created>
  <dcterms:modified xsi:type="dcterms:W3CDTF">2018-11-21T18:47:00Z</dcterms:modified>
</cp:coreProperties>
</file>